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4D8BE" w14:textId="77777777" w:rsidR="00E13631" w:rsidRDefault="00E13631" w:rsidP="00E13631">
      <w:pPr>
        <w:pStyle w:val="Normal05liefter"/>
        <w:spacing w:before="120"/>
        <w:rPr>
          <w:rFonts w:ascii="Verdana" w:hAnsi="Verdana"/>
          <w:b/>
          <w:sz w:val="28"/>
        </w:rPr>
      </w:pPr>
      <w:bookmarkStart w:id="0" w:name="_GoBack"/>
      <w:bookmarkEnd w:id="0"/>
      <w:r>
        <w:rPr>
          <w:rFonts w:ascii="Verdana" w:hAnsi="Verdana"/>
          <w:b/>
          <w:sz w:val="28"/>
        </w:rPr>
        <w:t>Udbetaling af kompensation for løntab</w:t>
      </w:r>
    </w:p>
    <w:p w14:paraId="24DBC099" w14:textId="77777777" w:rsidR="00E13631" w:rsidRDefault="00E13631" w:rsidP="00E13631">
      <w:pPr>
        <w:pStyle w:val="Normal05liefter"/>
        <w:spacing w:line="276" w:lineRule="auto"/>
        <w:rPr>
          <w:rFonts w:ascii="Verdana" w:hAnsi="Verdana"/>
          <w:sz w:val="18"/>
          <w:szCs w:val="18"/>
        </w:rPr>
      </w:pPr>
    </w:p>
    <w:p w14:paraId="1D7883AD" w14:textId="60C34D7A" w:rsidR="00E13631" w:rsidRDefault="00E13631" w:rsidP="00E13631">
      <w:pPr>
        <w:pStyle w:val="Normal05liefter"/>
        <w:spacing w:line="276" w:lineRule="auto"/>
        <w:rPr>
          <w:rFonts w:ascii="Verdana" w:hAnsi="Verdana"/>
          <w:color w:val="000000"/>
          <w:sz w:val="18"/>
          <w:szCs w:val="18"/>
        </w:rPr>
      </w:pPr>
      <w:r w:rsidRPr="00BA7A13">
        <w:rPr>
          <w:rFonts w:ascii="Verdana" w:hAnsi="Verdana"/>
          <w:sz w:val="18"/>
          <w:szCs w:val="18"/>
        </w:rPr>
        <w:t xml:space="preserve">Blanketten skal </w:t>
      </w:r>
      <w:r w:rsidRPr="00BA7A13">
        <w:rPr>
          <w:rFonts w:ascii="Verdana" w:hAnsi="Verdana"/>
          <w:b/>
          <w:sz w:val="18"/>
          <w:szCs w:val="18"/>
        </w:rPr>
        <w:t>kun</w:t>
      </w:r>
      <w:r>
        <w:rPr>
          <w:rFonts w:ascii="Verdana" w:hAnsi="Verdana"/>
          <w:sz w:val="18"/>
          <w:szCs w:val="18"/>
        </w:rPr>
        <w:t xml:space="preserve"> indsendes</w:t>
      </w:r>
      <w:r w:rsidRPr="00BA7A13">
        <w:rPr>
          <w:rFonts w:ascii="Verdana" w:hAnsi="Verdana"/>
          <w:sz w:val="18"/>
          <w:szCs w:val="18"/>
        </w:rPr>
        <w:t xml:space="preserve">, hvis du </w:t>
      </w:r>
      <w:r>
        <w:rPr>
          <w:rFonts w:ascii="Verdana" w:hAnsi="Verdana"/>
          <w:sz w:val="18"/>
          <w:szCs w:val="18"/>
        </w:rPr>
        <w:t>har haft løntab, og den skal altid sendes til FOA</w:t>
      </w:r>
      <w:r w:rsidR="005928E3">
        <w:rPr>
          <w:rFonts w:ascii="Verdana" w:hAnsi="Verdana"/>
          <w:sz w:val="18"/>
          <w:szCs w:val="18"/>
        </w:rPr>
        <w:t xml:space="preserve"> Vestsjælland</w:t>
      </w:r>
      <w:r>
        <w:rPr>
          <w:rFonts w:ascii="Verdana" w:hAnsi="Verdana"/>
          <w:sz w:val="18"/>
          <w:szCs w:val="18"/>
        </w:rPr>
        <w:t>.</w:t>
      </w:r>
    </w:p>
    <w:p w14:paraId="33605260" w14:textId="5E39FF3F" w:rsidR="00E13631" w:rsidRDefault="00E13631" w:rsidP="00E13631">
      <w:pPr>
        <w:pStyle w:val="Normal05liefter"/>
        <w:spacing w:line="276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Hvis</w:t>
      </w:r>
      <w:r w:rsidRPr="0001593D">
        <w:rPr>
          <w:rFonts w:ascii="Verdana" w:hAnsi="Verdana"/>
          <w:color w:val="000000"/>
          <w:sz w:val="18"/>
          <w:szCs w:val="18"/>
        </w:rPr>
        <w:t xml:space="preserve"> du er </w:t>
      </w:r>
      <w:r>
        <w:rPr>
          <w:rFonts w:ascii="Verdana" w:hAnsi="Verdana"/>
          <w:color w:val="000000"/>
          <w:sz w:val="18"/>
          <w:szCs w:val="18"/>
        </w:rPr>
        <w:t>tillidsvalgt</w:t>
      </w:r>
      <w:r w:rsidRPr="0001593D">
        <w:rPr>
          <w:rFonts w:ascii="Verdana" w:hAnsi="Verdana"/>
          <w:color w:val="000000"/>
          <w:sz w:val="18"/>
          <w:szCs w:val="18"/>
        </w:rPr>
        <w:t xml:space="preserve">, skal du </w:t>
      </w:r>
      <w:r>
        <w:rPr>
          <w:rFonts w:ascii="Verdana" w:hAnsi="Verdana"/>
          <w:color w:val="000000"/>
          <w:sz w:val="18"/>
          <w:szCs w:val="18"/>
        </w:rPr>
        <w:t>som hovedregel have løn fra din arbejdsgiver, når du deltager i aktiviteter arrangeret af FOA</w:t>
      </w:r>
      <w:r w:rsidR="005928E3">
        <w:rPr>
          <w:rFonts w:ascii="Verdana" w:hAnsi="Verdana"/>
          <w:color w:val="000000"/>
          <w:sz w:val="18"/>
          <w:szCs w:val="18"/>
        </w:rPr>
        <w:t xml:space="preserve"> Vestsjælland</w:t>
      </w:r>
      <w:r>
        <w:rPr>
          <w:rFonts w:ascii="Verdana" w:hAnsi="Verdana"/>
          <w:color w:val="000000"/>
          <w:sz w:val="18"/>
          <w:szCs w:val="18"/>
        </w:rPr>
        <w:t xml:space="preserve">. </w:t>
      </w:r>
      <w:r w:rsidRPr="0001593D">
        <w:rPr>
          <w:rFonts w:ascii="Verdana" w:hAnsi="Verdana"/>
          <w:color w:val="000000"/>
          <w:sz w:val="18"/>
          <w:szCs w:val="18"/>
        </w:rPr>
        <w:t>Du skal søge om tjenestefri hos din arbejdsgiver</w:t>
      </w:r>
      <w:r>
        <w:rPr>
          <w:rFonts w:ascii="Verdana" w:hAnsi="Verdana"/>
          <w:color w:val="000000"/>
          <w:sz w:val="18"/>
          <w:szCs w:val="18"/>
        </w:rPr>
        <w:t>, der skal omlægge arbejdstiden og sende FOA</w:t>
      </w:r>
      <w:r w:rsidR="005928E3">
        <w:rPr>
          <w:rFonts w:ascii="Verdana" w:hAnsi="Verdana"/>
          <w:color w:val="000000"/>
          <w:sz w:val="18"/>
          <w:szCs w:val="18"/>
        </w:rPr>
        <w:t xml:space="preserve"> Vestsjælland</w:t>
      </w:r>
      <w:r>
        <w:rPr>
          <w:rFonts w:ascii="Verdana" w:hAnsi="Verdana"/>
          <w:color w:val="000000"/>
          <w:sz w:val="18"/>
          <w:szCs w:val="18"/>
        </w:rPr>
        <w:t xml:space="preserve"> en opkrævning på de pågældende timer. Dette sikrer at</w:t>
      </w:r>
      <w:r w:rsidRPr="0001593D">
        <w:rPr>
          <w:rFonts w:ascii="Verdana" w:hAnsi="Verdana"/>
          <w:color w:val="000000"/>
          <w:sz w:val="18"/>
          <w:szCs w:val="18"/>
        </w:rPr>
        <w:t xml:space="preserve"> arbejdstidsaftaler, hviletidsbestemmelser, pension og ferieregler overholdes</w:t>
      </w:r>
      <w:r>
        <w:rPr>
          <w:rFonts w:ascii="Verdana" w:hAnsi="Verdana"/>
          <w:color w:val="000000"/>
          <w:sz w:val="18"/>
          <w:szCs w:val="18"/>
        </w:rPr>
        <w:t>.</w:t>
      </w:r>
    </w:p>
    <w:p w14:paraId="1144EE24" w14:textId="77777777" w:rsidR="00E13631" w:rsidRDefault="00E13631" w:rsidP="00E13631">
      <w:pPr>
        <w:pStyle w:val="Normal05liefter"/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 særlige tilfælde kan</w:t>
      </w:r>
      <w:r w:rsidRPr="0001593D">
        <w:rPr>
          <w:rFonts w:ascii="Verdana" w:hAnsi="Verdana"/>
          <w:sz w:val="18"/>
          <w:szCs w:val="18"/>
        </w:rPr>
        <w:t xml:space="preserve"> udbetales for supplerende timer direkte til dig som tillidsvalg</w:t>
      </w:r>
      <w:r>
        <w:rPr>
          <w:rFonts w:ascii="Verdana" w:hAnsi="Verdana"/>
          <w:sz w:val="18"/>
          <w:szCs w:val="18"/>
        </w:rPr>
        <w:t>t.</w:t>
      </w:r>
      <w:r>
        <w:rPr>
          <w:rFonts w:ascii="Verdana" w:hAnsi="Verdana"/>
          <w:color w:val="000000"/>
          <w:sz w:val="18"/>
          <w:szCs w:val="18"/>
        </w:rPr>
        <w:br/>
      </w:r>
      <w:r w:rsidRPr="0001593D">
        <w:rPr>
          <w:rFonts w:ascii="Verdana" w:hAnsi="Verdana"/>
          <w:sz w:val="18"/>
          <w:szCs w:val="18"/>
        </w:rPr>
        <w:t xml:space="preserve">Du kan få suppleret med timer op til din </w:t>
      </w:r>
      <w:r>
        <w:rPr>
          <w:rFonts w:ascii="Verdana" w:hAnsi="Verdana"/>
          <w:sz w:val="18"/>
          <w:szCs w:val="18"/>
        </w:rPr>
        <w:t>normale arbejdstid, dog højst 7,4</w:t>
      </w:r>
      <w:r w:rsidRPr="0001593D">
        <w:rPr>
          <w:rFonts w:ascii="Verdana" w:hAnsi="Verdana"/>
          <w:sz w:val="18"/>
          <w:szCs w:val="18"/>
        </w:rPr>
        <w:t xml:space="preserve"> timer pr. dag/37 timer pr. uge. Du ka</w:t>
      </w:r>
      <w:r>
        <w:rPr>
          <w:rFonts w:ascii="Verdana" w:hAnsi="Verdana"/>
          <w:sz w:val="18"/>
          <w:szCs w:val="18"/>
        </w:rPr>
        <w:t>n få dækket fridage med op til 7,4</w:t>
      </w:r>
      <w:r w:rsidRPr="0001593D">
        <w:rPr>
          <w:rFonts w:ascii="Verdana" w:hAnsi="Verdana"/>
          <w:sz w:val="18"/>
          <w:szCs w:val="18"/>
        </w:rPr>
        <w:t xml:space="preserve"> timer pr. dag</w:t>
      </w:r>
      <w:r>
        <w:rPr>
          <w:rFonts w:ascii="Verdana" w:hAnsi="Verdana"/>
          <w:sz w:val="18"/>
          <w:szCs w:val="18"/>
        </w:rPr>
        <w:t>.</w:t>
      </w:r>
    </w:p>
    <w:p w14:paraId="1C709693" w14:textId="77777777" w:rsidR="00E13631" w:rsidRDefault="00E13631" w:rsidP="00E13631">
      <w:pPr>
        <w:pStyle w:val="Normal05liefter"/>
        <w:rPr>
          <w:rFonts w:ascii="Verdana" w:hAnsi="Verdana"/>
          <w:sz w:val="18"/>
          <w:szCs w:val="18"/>
        </w:rPr>
      </w:pPr>
    </w:p>
    <w:p w14:paraId="264D416C" w14:textId="77777777" w:rsidR="00E13631" w:rsidRDefault="00E13631" w:rsidP="00E13631">
      <w:pPr>
        <w:pStyle w:val="Normal05liefter"/>
        <w:rPr>
          <w:rFonts w:ascii="Verdana" w:hAnsi="Verdana"/>
          <w:b/>
          <w:sz w:val="18"/>
          <w:szCs w:val="18"/>
        </w:rPr>
      </w:pPr>
      <w:r w:rsidRPr="008F5625">
        <w:rPr>
          <w:rFonts w:ascii="Verdana" w:hAnsi="Verdana"/>
          <w:b/>
          <w:sz w:val="18"/>
          <w:szCs w:val="18"/>
        </w:rPr>
        <w:t>Udbetaling</w:t>
      </w:r>
    </w:p>
    <w:p w14:paraId="5BAE7A11" w14:textId="160E733B" w:rsidR="00E13631" w:rsidRPr="00237B39" w:rsidRDefault="00E13631" w:rsidP="005928E3">
      <w:pPr>
        <w:spacing w:before="120" w:line="276" w:lineRule="auto"/>
        <w:rPr>
          <w:rFonts w:ascii="Verdana" w:hAnsi="Verdana"/>
          <w:sz w:val="18"/>
          <w:szCs w:val="18"/>
        </w:rPr>
      </w:pPr>
      <w:r w:rsidRPr="00F91A86">
        <w:rPr>
          <w:rFonts w:ascii="Verdana" w:hAnsi="Verdana"/>
          <w:sz w:val="18"/>
          <w:szCs w:val="18"/>
        </w:rPr>
        <w:t>Udbetaling sker til din NemKonto.</w:t>
      </w:r>
      <w:r>
        <w:rPr>
          <w:rFonts w:ascii="Verdana" w:hAnsi="Verdana"/>
          <w:sz w:val="18"/>
          <w:szCs w:val="18"/>
        </w:rPr>
        <w:br/>
      </w:r>
    </w:p>
    <w:p w14:paraId="4F8DD72F" w14:textId="77777777" w:rsidR="00E13631" w:rsidRPr="002729FF" w:rsidRDefault="00E13631" w:rsidP="00E13631">
      <w:pPr>
        <w:pStyle w:val="Normal05liefter"/>
        <w:spacing w:before="120"/>
        <w:rPr>
          <w:rFonts w:ascii="Verdana" w:hAnsi="Verdana"/>
          <w:b/>
          <w:color w:val="000000"/>
          <w:sz w:val="20"/>
        </w:rPr>
      </w:pPr>
      <w:r w:rsidRPr="002729FF">
        <w:rPr>
          <w:rFonts w:ascii="Verdana" w:hAnsi="Verdana"/>
          <w:b/>
          <w:color w:val="000000"/>
          <w:sz w:val="20"/>
        </w:rPr>
        <w:t>Personoplysninger</w:t>
      </w:r>
      <w:r w:rsidRPr="002729FF">
        <w:rPr>
          <w:rFonts w:ascii="Verdana" w:hAnsi="Verdana"/>
          <w:b/>
          <w:color w:val="000000"/>
          <w:sz w:val="20"/>
        </w:rPr>
        <w:tab/>
      </w:r>
    </w:p>
    <w:tbl>
      <w:tblPr>
        <w:tblW w:w="102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685"/>
        <w:gridCol w:w="141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 w:rsidR="00E13631" w:rsidRPr="00D13FD7" w14:paraId="4BAC79ED" w14:textId="77777777" w:rsidTr="00CE3FCF">
        <w:trPr>
          <w:trHeight w:val="200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F850D54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Navn</w:t>
            </w:r>
          </w:p>
        </w:tc>
        <w:tc>
          <w:tcPr>
            <w:tcW w:w="3685" w:type="dxa"/>
            <w:vAlign w:val="center"/>
          </w:tcPr>
          <w:p w14:paraId="7E5D0E8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8CCE4" w:themeFill="accent1" w:themeFillTint="66"/>
            <w:vAlign w:val="center"/>
          </w:tcPr>
          <w:p w14:paraId="5303480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CPR-nr.</w:t>
            </w:r>
          </w:p>
        </w:tc>
        <w:tc>
          <w:tcPr>
            <w:tcW w:w="283" w:type="dxa"/>
            <w:vAlign w:val="center"/>
          </w:tcPr>
          <w:p w14:paraId="3FEF1F7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396F9C9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1F980E3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BD281B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15C84AD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3FEBD466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5403308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284" w:type="dxa"/>
            <w:vAlign w:val="center"/>
          </w:tcPr>
          <w:p w14:paraId="1AF29BEA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14:paraId="685429F6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7FDAA6EB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02427C7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5E59A631" w14:textId="77777777" w:rsidTr="00CE3FCF">
        <w:trPr>
          <w:trHeight w:val="200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2CE5D81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Adresse</w:t>
            </w:r>
          </w:p>
        </w:tc>
        <w:tc>
          <w:tcPr>
            <w:tcW w:w="8222" w:type="dxa"/>
            <w:gridSpan w:val="13"/>
            <w:vAlign w:val="center"/>
          </w:tcPr>
          <w:p w14:paraId="31E5F7A1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0D9C1D49" w14:textId="77777777" w:rsidTr="00CE3FCF">
        <w:trPr>
          <w:trHeight w:val="200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049835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Postnr./By</w:t>
            </w:r>
          </w:p>
        </w:tc>
        <w:tc>
          <w:tcPr>
            <w:tcW w:w="8221" w:type="dxa"/>
            <w:gridSpan w:val="13"/>
            <w:vAlign w:val="center"/>
          </w:tcPr>
          <w:p w14:paraId="0F3F61EB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91C33BD" w14:textId="77777777" w:rsidR="00E13631" w:rsidRPr="001F0D80" w:rsidRDefault="00E13631" w:rsidP="00E13631">
      <w:pPr>
        <w:spacing w:before="120" w:after="120"/>
        <w:rPr>
          <w:rFonts w:ascii="Verdana" w:hAnsi="Verdana"/>
          <w:b/>
          <w:sz w:val="16"/>
          <w:szCs w:val="16"/>
        </w:rPr>
      </w:pPr>
    </w:p>
    <w:p w14:paraId="09F9B8AC" w14:textId="77777777" w:rsidR="00E13631" w:rsidRPr="002729FF" w:rsidRDefault="00E13631" w:rsidP="00E13631">
      <w:pPr>
        <w:pStyle w:val="Normal05liefter"/>
        <w:spacing w:before="120"/>
        <w:rPr>
          <w:rFonts w:ascii="Verdana" w:hAnsi="Verdana"/>
          <w:b/>
          <w:color w:val="000000"/>
          <w:sz w:val="20"/>
        </w:rPr>
      </w:pPr>
      <w:proofErr w:type="spellStart"/>
      <w:r w:rsidRPr="002729FF">
        <w:rPr>
          <w:rFonts w:ascii="Verdana" w:hAnsi="Verdana"/>
          <w:b/>
          <w:color w:val="000000"/>
          <w:sz w:val="20"/>
        </w:rPr>
        <w:t>Aktivitetetsoplysninger</w:t>
      </w:r>
      <w:proofErr w:type="spellEnd"/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9"/>
        <w:gridCol w:w="273"/>
        <w:gridCol w:w="274"/>
        <w:gridCol w:w="242"/>
        <w:gridCol w:w="306"/>
        <w:gridCol w:w="274"/>
        <w:gridCol w:w="274"/>
        <w:gridCol w:w="275"/>
        <w:gridCol w:w="274"/>
        <w:gridCol w:w="274"/>
        <w:gridCol w:w="274"/>
        <w:gridCol w:w="278"/>
        <w:gridCol w:w="274"/>
        <w:gridCol w:w="278"/>
        <w:gridCol w:w="274"/>
        <w:gridCol w:w="274"/>
        <w:gridCol w:w="274"/>
        <w:gridCol w:w="790"/>
        <w:gridCol w:w="273"/>
        <w:gridCol w:w="276"/>
        <w:gridCol w:w="273"/>
        <w:gridCol w:w="274"/>
        <w:gridCol w:w="273"/>
        <w:gridCol w:w="274"/>
        <w:gridCol w:w="535"/>
        <w:gridCol w:w="273"/>
        <w:gridCol w:w="274"/>
        <w:gridCol w:w="273"/>
        <w:gridCol w:w="274"/>
        <w:gridCol w:w="273"/>
      </w:tblGrid>
      <w:tr w:rsidR="00E13631" w:rsidRPr="00D13FD7" w14:paraId="5C9CE9B6" w14:textId="77777777" w:rsidTr="00CE3FCF">
        <w:trPr>
          <w:gridAfter w:val="13"/>
          <w:wAfter w:w="4335" w:type="dxa"/>
        </w:trPr>
        <w:tc>
          <w:tcPr>
            <w:tcW w:w="2268" w:type="dxa"/>
            <w:gridSpan w:val="4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C2E5E3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Aktivitetsnummer</w:t>
            </w:r>
          </w:p>
        </w:tc>
        <w:tc>
          <w:tcPr>
            <w:tcW w:w="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86D5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B5B1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266A9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92B0C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255A66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A02C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857CA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CCAA2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6720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26EA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D031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-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D840A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vAlign w:val="center"/>
          </w:tcPr>
          <w:p w14:paraId="487F7449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38CE56D4" w14:textId="77777777" w:rsidTr="00CE3FCF">
        <w:tc>
          <w:tcPr>
            <w:tcW w:w="2268" w:type="dxa"/>
            <w:gridSpan w:val="4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ABED91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Aktivitets</w:t>
            </w:r>
            <w:r w:rsidRPr="00D13FD7">
              <w:rPr>
                <w:rFonts w:ascii="Verdana" w:hAnsi="Verdana"/>
                <w:sz w:val="18"/>
                <w:szCs w:val="18"/>
              </w:rPr>
              <w:t>navn</w:t>
            </w:r>
          </w:p>
        </w:tc>
        <w:tc>
          <w:tcPr>
            <w:tcW w:w="7938" w:type="dxa"/>
            <w:gridSpan w:val="26"/>
            <w:tcBorders>
              <w:left w:val="single" w:sz="4" w:space="0" w:color="auto"/>
            </w:tcBorders>
            <w:vAlign w:val="center"/>
          </w:tcPr>
          <w:p w14:paraId="569BF9E3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54936E01" w14:textId="77777777" w:rsidTr="00CE3FCF">
        <w:tblPrEx>
          <w:tblBorders>
            <w:insideV w:val="single" w:sz="4" w:space="0" w:color="auto"/>
          </w:tblBorders>
        </w:tblPrEx>
        <w:trPr>
          <w:cantSplit/>
        </w:trPr>
        <w:tc>
          <w:tcPr>
            <w:tcW w:w="1479" w:type="dxa"/>
            <w:shd w:val="clear" w:color="auto" w:fill="B8CCE4" w:themeFill="accent1" w:themeFillTint="66"/>
            <w:vAlign w:val="center"/>
          </w:tcPr>
          <w:p w14:paraId="5EE5C2E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Dato og kl. fra</w:t>
            </w:r>
          </w:p>
        </w:tc>
        <w:tc>
          <w:tcPr>
            <w:tcW w:w="273" w:type="dxa"/>
            <w:vAlign w:val="center"/>
          </w:tcPr>
          <w:p w14:paraId="2F73FBFB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0F9685A8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2" w:type="dxa"/>
            <w:vAlign w:val="center"/>
          </w:tcPr>
          <w:p w14:paraId="1C923DB9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6" w:type="dxa"/>
            <w:vAlign w:val="center"/>
          </w:tcPr>
          <w:p w14:paraId="3156A4D2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63FDD21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1B72D431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9" w:type="dxa"/>
            <w:gridSpan w:val="2"/>
            <w:shd w:val="clear" w:color="auto" w:fill="B8CCE4" w:themeFill="accent1" w:themeFillTint="66"/>
            <w:vAlign w:val="center"/>
          </w:tcPr>
          <w:p w14:paraId="1F4328FB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kl.</w:t>
            </w:r>
          </w:p>
        </w:tc>
        <w:tc>
          <w:tcPr>
            <w:tcW w:w="274" w:type="dxa"/>
            <w:vAlign w:val="center"/>
          </w:tcPr>
          <w:p w14:paraId="6E87DC1B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</w:tcPr>
          <w:p w14:paraId="6D13D71D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</w:tcBorders>
            <w:vAlign w:val="center"/>
          </w:tcPr>
          <w:p w14:paraId="2D30758A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74" w:type="dxa"/>
            <w:vAlign w:val="center"/>
          </w:tcPr>
          <w:p w14:paraId="3719E84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8" w:type="dxa"/>
            <w:vAlign w:val="center"/>
          </w:tcPr>
          <w:p w14:paraId="77F1C283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12" w:type="dxa"/>
            <w:gridSpan w:val="4"/>
            <w:shd w:val="clear" w:color="auto" w:fill="B8CCE4" w:themeFill="accent1" w:themeFillTint="66"/>
            <w:vAlign w:val="center"/>
          </w:tcPr>
          <w:p w14:paraId="10C0150D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Dato og kl. til</w:t>
            </w:r>
          </w:p>
        </w:tc>
        <w:tc>
          <w:tcPr>
            <w:tcW w:w="273" w:type="dxa"/>
          </w:tcPr>
          <w:p w14:paraId="33F45822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" w:type="dxa"/>
            <w:vAlign w:val="center"/>
          </w:tcPr>
          <w:p w14:paraId="3FE5E3F9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71679634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2DFA456C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754615E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1CC223D2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B8CCE4" w:themeFill="accent1" w:themeFillTint="66"/>
            <w:vAlign w:val="center"/>
          </w:tcPr>
          <w:p w14:paraId="5EE4E31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kl.</w:t>
            </w:r>
          </w:p>
        </w:tc>
        <w:tc>
          <w:tcPr>
            <w:tcW w:w="273" w:type="dxa"/>
            <w:vAlign w:val="center"/>
          </w:tcPr>
          <w:p w14:paraId="0DE7CA5C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" w:type="dxa"/>
          </w:tcPr>
          <w:p w14:paraId="104AF455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3" w:type="dxa"/>
            <w:tcBorders>
              <w:top w:val="nil"/>
            </w:tcBorders>
            <w:vAlign w:val="center"/>
          </w:tcPr>
          <w:p w14:paraId="268C0A3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74" w:type="dxa"/>
            <w:vAlign w:val="center"/>
          </w:tcPr>
          <w:p w14:paraId="6571AA3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549AE015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EFF72D" w14:textId="77777777" w:rsidR="00E13631" w:rsidRDefault="00E13631" w:rsidP="00E13631">
      <w:pPr>
        <w:spacing w:before="120"/>
        <w:rPr>
          <w:rFonts w:ascii="Verdana" w:hAnsi="Verdana"/>
          <w:b/>
          <w:sz w:val="18"/>
          <w:szCs w:val="18"/>
        </w:rPr>
      </w:pPr>
    </w:p>
    <w:p w14:paraId="2EEA58E2" w14:textId="3AA7F54E" w:rsidR="00E13631" w:rsidRPr="00657657" w:rsidRDefault="00E13631" w:rsidP="00E13631">
      <w:pPr>
        <w:spacing w:before="120"/>
        <w:rPr>
          <w:rFonts w:ascii="Verdana" w:hAnsi="Verdana"/>
          <w:b/>
          <w:sz w:val="18"/>
          <w:szCs w:val="18"/>
        </w:rPr>
      </w:pPr>
      <w:r w:rsidRPr="002729FF">
        <w:rPr>
          <w:rFonts w:ascii="Verdana" w:hAnsi="Verdana"/>
          <w:b/>
          <w:color w:val="000000"/>
          <w:sz w:val="20"/>
        </w:rPr>
        <w:t>Lønoplysninger</w:t>
      </w:r>
      <w:r>
        <w:rPr>
          <w:rFonts w:ascii="Verdana" w:hAnsi="Verdana"/>
          <w:b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Alle felter </w:t>
      </w:r>
      <w:r w:rsidRPr="000432CF">
        <w:rPr>
          <w:rFonts w:ascii="Verdana" w:hAnsi="Verdana"/>
          <w:b/>
          <w:sz w:val="18"/>
          <w:szCs w:val="18"/>
        </w:rPr>
        <w:t>skal</w:t>
      </w:r>
      <w:r>
        <w:rPr>
          <w:rFonts w:ascii="Verdana" w:hAnsi="Verdana"/>
          <w:sz w:val="18"/>
          <w:szCs w:val="18"/>
        </w:rPr>
        <w:t xml:space="preserve"> udfyldes.</w:t>
      </w:r>
      <w:r>
        <w:rPr>
          <w:rFonts w:ascii="Verdana" w:hAnsi="Verdana"/>
          <w:sz w:val="18"/>
          <w:szCs w:val="18"/>
        </w:rPr>
        <w:br/>
        <w:t>FOA</w:t>
      </w:r>
      <w:r w:rsidR="005928E3">
        <w:rPr>
          <w:rFonts w:ascii="Verdana" w:hAnsi="Verdana"/>
          <w:sz w:val="18"/>
          <w:szCs w:val="18"/>
        </w:rPr>
        <w:t xml:space="preserve"> Vestsjælland </w:t>
      </w:r>
      <w:r>
        <w:rPr>
          <w:rFonts w:ascii="Verdana" w:hAnsi="Verdana"/>
          <w:sz w:val="18"/>
          <w:szCs w:val="18"/>
        </w:rPr>
        <w:t>beregner din t</w:t>
      </w:r>
      <w:r w:rsidRPr="00C445FE">
        <w:rPr>
          <w:rFonts w:ascii="Verdana" w:hAnsi="Verdana"/>
          <w:sz w:val="18"/>
          <w:szCs w:val="18"/>
        </w:rPr>
        <w:t xml:space="preserve">imeløn </w:t>
      </w:r>
      <w:r>
        <w:rPr>
          <w:rFonts w:ascii="Verdana" w:hAnsi="Verdana"/>
          <w:sz w:val="18"/>
          <w:szCs w:val="18"/>
        </w:rPr>
        <w:t>u</w:t>
      </w:r>
      <w:r w:rsidRPr="00C445FE">
        <w:rPr>
          <w:rFonts w:ascii="Verdana" w:hAnsi="Verdana"/>
          <w:sz w:val="18"/>
          <w:szCs w:val="18"/>
        </w:rPr>
        <w:t>d fra bruttoløn eks</w:t>
      </w:r>
      <w:r>
        <w:rPr>
          <w:rFonts w:ascii="Verdana" w:hAnsi="Verdana"/>
          <w:sz w:val="18"/>
          <w:szCs w:val="18"/>
        </w:rPr>
        <w:t>k</w:t>
      </w:r>
      <w:r w:rsidRPr="00C445FE">
        <w:rPr>
          <w:rFonts w:ascii="Verdana" w:hAnsi="Verdana"/>
          <w:sz w:val="18"/>
          <w:szCs w:val="18"/>
        </w:rPr>
        <w:t xml:space="preserve">l. </w:t>
      </w:r>
      <w:r>
        <w:rPr>
          <w:rFonts w:ascii="Verdana" w:hAnsi="Verdana"/>
          <w:sz w:val="18"/>
          <w:szCs w:val="18"/>
        </w:rPr>
        <w:t>f</w:t>
      </w:r>
      <w:r w:rsidRPr="00C445FE">
        <w:rPr>
          <w:rFonts w:ascii="Verdana" w:hAnsi="Verdana"/>
          <w:sz w:val="18"/>
          <w:szCs w:val="18"/>
        </w:rPr>
        <w:t>eriepenge og pension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575"/>
        <w:gridCol w:w="634"/>
        <w:gridCol w:w="607"/>
        <w:gridCol w:w="596"/>
        <w:gridCol w:w="573"/>
        <w:gridCol w:w="663"/>
        <w:gridCol w:w="607"/>
        <w:gridCol w:w="573"/>
        <w:gridCol w:w="642"/>
        <w:gridCol w:w="608"/>
        <w:gridCol w:w="607"/>
        <w:gridCol w:w="128"/>
        <w:gridCol w:w="425"/>
        <w:gridCol w:w="709"/>
        <w:gridCol w:w="567"/>
      </w:tblGrid>
      <w:tr w:rsidR="00E13631" w:rsidRPr="00D13FD7" w14:paraId="2A8412EA" w14:textId="77777777" w:rsidTr="00CE3FCF">
        <w:trPr>
          <w:cantSplit/>
        </w:trPr>
        <w:tc>
          <w:tcPr>
            <w:tcW w:w="1692" w:type="dxa"/>
            <w:vMerge w:val="restart"/>
            <w:shd w:val="clear" w:color="auto" w:fill="B8CCE4" w:themeFill="accent1" w:themeFillTint="66"/>
            <w:vAlign w:val="center"/>
          </w:tcPr>
          <w:p w14:paraId="6F60A04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Din vagtplan</w:t>
            </w:r>
          </w:p>
          <w:p w14:paraId="68F1BD4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 xml:space="preserve">Udfyld for </w:t>
            </w:r>
            <w:r w:rsidRPr="00D13FD7">
              <w:rPr>
                <w:rFonts w:ascii="Verdana" w:hAnsi="Verdana"/>
                <w:b/>
                <w:sz w:val="18"/>
                <w:szCs w:val="18"/>
              </w:rPr>
              <w:t>hele</w:t>
            </w:r>
            <w:r w:rsidRPr="00D13FD7">
              <w:rPr>
                <w:rFonts w:ascii="Verdana" w:hAnsi="Verdana"/>
                <w:sz w:val="18"/>
                <w:szCs w:val="18"/>
              </w:rPr>
              <w:t xml:space="preserve"> ugen</w:t>
            </w:r>
          </w:p>
        </w:tc>
        <w:tc>
          <w:tcPr>
            <w:tcW w:w="1209" w:type="dxa"/>
            <w:gridSpan w:val="2"/>
            <w:shd w:val="clear" w:color="auto" w:fill="B8CCE4" w:themeFill="accent1" w:themeFillTint="66"/>
          </w:tcPr>
          <w:p w14:paraId="1CF62B06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Søndag</w:t>
            </w:r>
          </w:p>
        </w:tc>
        <w:tc>
          <w:tcPr>
            <w:tcW w:w="1203" w:type="dxa"/>
            <w:gridSpan w:val="2"/>
            <w:shd w:val="clear" w:color="auto" w:fill="B8CCE4" w:themeFill="accent1" w:themeFillTint="66"/>
          </w:tcPr>
          <w:p w14:paraId="2ADD58CD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Mandag</w:t>
            </w:r>
          </w:p>
        </w:tc>
        <w:tc>
          <w:tcPr>
            <w:tcW w:w="1236" w:type="dxa"/>
            <w:gridSpan w:val="2"/>
            <w:shd w:val="clear" w:color="auto" w:fill="B8CCE4" w:themeFill="accent1" w:themeFillTint="66"/>
          </w:tcPr>
          <w:p w14:paraId="08A47F3A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Tirsdag</w:t>
            </w:r>
          </w:p>
        </w:tc>
        <w:tc>
          <w:tcPr>
            <w:tcW w:w="1180" w:type="dxa"/>
            <w:gridSpan w:val="2"/>
            <w:shd w:val="clear" w:color="auto" w:fill="B8CCE4" w:themeFill="accent1" w:themeFillTint="66"/>
          </w:tcPr>
          <w:p w14:paraId="29B183E0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Onsdag</w:t>
            </w:r>
          </w:p>
        </w:tc>
        <w:tc>
          <w:tcPr>
            <w:tcW w:w="1250" w:type="dxa"/>
            <w:gridSpan w:val="2"/>
            <w:shd w:val="clear" w:color="auto" w:fill="B8CCE4" w:themeFill="accent1" w:themeFillTint="66"/>
          </w:tcPr>
          <w:p w14:paraId="1A1CFDDF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Torsdag</w:t>
            </w:r>
          </w:p>
        </w:tc>
        <w:tc>
          <w:tcPr>
            <w:tcW w:w="1160" w:type="dxa"/>
            <w:gridSpan w:val="3"/>
            <w:shd w:val="clear" w:color="auto" w:fill="B8CCE4" w:themeFill="accent1" w:themeFillTint="66"/>
          </w:tcPr>
          <w:p w14:paraId="65441127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Fredag</w:t>
            </w:r>
          </w:p>
        </w:tc>
        <w:tc>
          <w:tcPr>
            <w:tcW w:w="1276" w:type="dxa"/>
            <w:gridSpan w:val="2"/>
            <w:shd w:val="clear" w:color="auto" w:fill="B8CCE4" w:themeFill="accent1" w:themeFillTint="66"/>
          </w:tcPr>
          <w:p w14:paraId="7F52E765" w14:textId="77777777" w:rsidR="00E13631" w:rsidRPr="00D13FD7" w:rsidRDefault="00E13631" w:rsidP="00CE3FCF">
            <w:pPr>
              <w:pStyle w:val="Normal05liefter"/>
              <w:jc w:val="cen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Lørdag</w:t>
            </w:r>
          </w:p>
        </w:tc>
      </w:tr>
      <w:tr w:rsidR="00E13631" w:rsidRPr="00D13FD7" w14:paraId="749655A9" w14:textId="77777777" w:rsidTr="00CE3FCF">
        <w:trPr>
          <w:cantSplit/>
          <w:trHeight w:val="557"/>
        </w:trPr>
        <w:tc>
          <w:tcPr>
            <w:tcW w:w="1692" w:type="dxa"/>
            <w:vMerge/>
            <w:shd w:val="clear" w:color="auto" w:fill="B8CCE4" w:themeFill="accent1" w:themeFillTint="66"/>
          </w:tcPr>
          <w:p w14:paraId="27D6735A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75" w:type="dxa"/>
            <w:tcBorders>
              <w:bottom w:val="nil"/>
            </w:tcBorders>
          </w:tcPr>
          <w:p w14:paraId="6913FD1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 xml:space="preserve">Fra </w:t>
            </w:r>
          </w:p>
        </w:tc>
        <w:tc>
          <w:tcPr>
            <w:tcW w:w="634" w:type="dxa"/>
            <w:tcBorders>
              <w:bottom w:val="nil"/>
            </w:tcBorders>
          </w:tcPr>
          <w:p w14:paraId="3EE13A71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 xml:space="preserve">Til </w:t>
            </w:r>
          </w:p>
        </w:tc>
        <w:tc>
          <w:tcPr>
            <w:tcW w:w="607" w:type="dxa"/>
            <w:tcBorders>
              <w:bottom w:val="nil"/>
            </w:tcBorders>
          </w:tcPr>
          <w:p w14:paraId="618BC7C8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Fra</w:t>
            </w:r>
          </w:p>
        </w:tc>
        <w:tc>
          <w:tcPr>
            <w:tcW w:w="596" w:type="dxa"/>
            <w:tcBorders>
              <w:bottom w:val="nil"/>
            </w:tcBorders>
          </w:tcPr>
          <w:p w14:paraId="4A7C2F7A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Til</w:t>
            </w:r>
          </w:p>
        </w:tc>
        <w:tc>
          <w:tcPr>
            <w:tcW w:w="573" w:type="dxa"/>
            <w:tcBorders>
              <w:bottom w:val="nil"/>
            </w:tcBorders>
          </w:tcPr>
          <w:p w14:paraId="193643C6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Fra</w:t>
            </w:r>
          </w:p>
        </w:tc>
        <w:tc>
          <w:tcPr>
            <w:tcW w:w="663" w:type="dxa"/>
            <w:tcBorders>
              <w:bottom w:val="nil"/>
            </w:tcBorders>
          </w:tcPr>
          <w:p w14:paraId="51D2BE59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Til</w:t>
            </w:r>
          </w:p>
        </w:tc>
        <w:tc>
          <w:tcPr>
            <w:tcW w:w="607" w:type="dxa"/>
            <w:tcBorders>
              <w:bottom w:val="nil"/>
            </w:tcBorders>
          </w:tcPr>
          <w:p w14:paraId="1CDD37BF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Fra</w:t>
            </w:r>
          </w:p>
        </w:tc>
        <w:tc>
          <w:tcPr>
            <w:tcW w:w="573" w:type="dxa"/>
            <w:tcBorders>
              <w:bottom w:val="nil"/>
            </w:tcBorders>
          </w:tcPr>
          <w:p w14:paraId="6DB064F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Til</w:t>
            </w:r>
          </w:p>
        </w:tc>
        <w:tc>
          <w:tcPr>
            <w:tcW w:w="642" w:type="dxa"/>
            <w:tcBorders>
              <w:bottom w:val="nil"/>
            </w:tcBorders>
          </w:tcPr>
          <w:p w14:paraId="231D412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Fra</w:t>
            </w:r>
          </w:p>
        </w:tc>
        <w:tc>
          <w:tcPr>
            <w:tcW w:w="608" w:type="dxa"/>
            <w:tcBorders>
              <w:bottom w:val="nil"/>
            </w:tcBorders>
          </w:tcPr>
          <w:p w14:paraId="34583ED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Til</w:t>
            </w:r>
          </w:p>
        </w:tc>
        <w:tc>
          <w:tcPr>
            <w:tcW w:w="607" w:type="dxa"/>
            <w:tcBorders>
              <w:bottom w:val="nil"/>
            </w:tcBorders>
          </w:tcPr>
          <w:p w14:paraId="3870A71C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Fra</w:t>
            </w:r>
          </w:p>
        </w:tc>
        <w:tc>
          <w:tcPr>
            <w:tcW w:w="553" w:type="dxa"/>
            <w:gridSpan w:val="2"/>
            <w:tcBorders>
              <w:bottom w:val="nil"/>
            </w:tcBorders>
          </w:tcPr>
          <w:p w14:paraId="54C7BC8E" w14:textId="77777777" w:rsidR="00E13631" w:rsidRPr="00C445FE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C445FE">
              <w:rPr>
                <w:rFonts w:ascii="Verdana" w:hAnsi="Verdana"/>
                <w:sz w:val="18"/>
                <w:szCs w:val="18"/>
              </w:rPr>
              <w:t>Til</w:t>
            </w:r>
          </w:p>
        </w:tc>
        <w:tc>
          <w:tcPr>
            <w:tcW w:w="709" w:type="dxa"/>
            <w:tcBorders>
              <w:bottom w:val="nil"/>
            </w:tcBorders>
          </w:tcPr>
          <w:p w14:paraId="0D997632" w14:textId="77777777" w:rsidR="00E13631" w:rsidRPr="00C445FE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C445FE">
              <w:rPr>
                <w:rFonts w:ascii="Verdana" w:hAnsi="Verdana"/>
                <w:sz w:val="18"/>
                <w:szCs w:val="18"/>
              </w:rPr>
              <w:t xml:space="preserve">Fra </w:t>
            </w:r>
          </w:p>
        </w:tc>
        <w:tc>
          <w:tcPr>
            <w:tcW w:w="567" w:type="dxa"/>
            <w:tcBorders>
              <w:bottom w:val="nil"/>
            </w:tcBorders>
          </w:tcPr>
          <w:p w14:paraId="53581123" w14:textId="77777777" w:rsidR="00E13631" w:rsidRPr="00C445FE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C445FE">
              <w:rPr>
                <w:rFonts w:ascii="Verdana" w:hAnsi="Verdana"/>
                <w:sz w:val="18"/>
                <w:szCs w:val="18"/>
              </w:rPr>
              <w:t>Til</w:t>
            </w:r>
          </w:p>
        </w:tc>
      </w:tr>
      <w:tr w:rsidR="00E13631" w:rsidRPr="00D13FD7" w14:paraId="4D41228D" w14:textId="77777777" w:rsidTr="00CE3FCF">
        <w:trPr>
          <w:cantSplit/>
        </w:trPr>
        <w:tc>
          <w:tcPr>
            <w:tcW w:w="2267" w:type="dxa"/>
            <w:gridSpan w:val="2"/>
            <w:shd w:val="clear" w:color="auto" w:fill="B8CCE4" w:themeFill="accent1" w:themeFillTint="66"/>
            <w:vAlign w:val="center"/>
          </w:tcPr>
          <w:p w14:paraId="46612E74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</w:t>
            </w:r>
            <w:r w:rsidRPr="00D13FD7">
              <w:rPr>
                <w:rFonts w:ascii="Verdana" w:hAnsi="Verdana"/>
                <w:sz w:val="18"/>
                <w:szCs w:val="18"/>
              </w:rPr>
              <w:t xml:space="preserve">ruttoløn </w:t>
            </w:r>
            <w:r w:rsidRPr="00D13FD7">
              <w:rPr>
                <w:rFonts w:ascii="Verdana" w:hAnsi="Verdana"/>
                <w:b/>
                <w:sz w:val="18"/>
                <w:szCs w:val="18"/>
              </w:rPr>
              <w:t>pr. måned</w:t>
            </w:r>
          </w:p>
        </w:tc>
        <w:tc>
          <w:tcPr>
            <w:tcW w:w="2410" w:type="dxa"/>
            <w:gridSpan w:val="4"/>
            <w:shd w:val="clear" w:color="000000" w:fill="FFFFFF"/>
            <w:vAlign w:val="center"/>
          </w:tcPr>
          <w:p w14:paraId="193FEDF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8" w:type="dxa"/>
            <w:gridSpan w:val="7"/>
            <w:vMerge w:val="restart"/>
            <w:shd w:val="clear" w:color="auto" w:fill="B8CCE4" w:themeFill="accent1" w:themeFillTint="66"/>
            <w:vAlign w:val="center"/>
          </w:tcPr>
          <w:p w14:paraId="4497C2D7" w14:textId="77777777" w:rsidR="00E13631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Antal t</w:t>
            </w:r>
            <w:r w:rsidRPr="00D13FD7">
              <w:rPr>
                <w:rFonts w:ascii="Verdana" w:hAnsi="Verdana"/>
                <w:sz w:val="18"/>
                <w:szCs w:val="18"/>
              </w:rPr>
              <w:t xml:space="preserve">imer, du </w:t>
            </w:r>
            <w:r>
              <w:rPr>
                <w:rFonts w:ascii="Verdana" w:hAnsi="Verdana"/>
                <w:sz w:val="18"/>
                <w:szCs w:val="18"/>
              </w:rPr>
              <w:t>søger for:</w:t>
            </w:r>
          </w:p>
        </w:tc>
        <w:tc>
          <w:tcPr>
            <w:tcW w:w="1701" w:type="dxa"/>
            <w:gridSpan w:val="3"/>
            <w:vMerge w:val="restart"/>
            <w:shd w:val="clear" w:color="auto" w:fill="auto"/>
            <w:vAlign w:val="center"/>
          </w:tcPr>
          <w:p w14:paraId="0D1A83DB" w14:textId="77777777" w:rsidR="00E13631" w:rsidRPr="00C445FE" w:rsidRDefault="00E13631" w:rsidP="00CE3FC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25184233" w14:textId="77777777" w:rsidTr="00CE3FCF">
        <w:trPr>
          <w:cantSplit/>
        </w:trPr>
        <w:tc>
          <w:tcPr>
            <w:tcW w:w="2267" w:type="dxa"/>
            <w:gridSpan w:val="2"/>
            <w:shd w:val="clear" w:color="auto" w:fill="B8CCE4" w:themeFill="accent1" w:themeFillTint="66"/>
            <w:vAlign w:val="center"/>
          </w:tcPr>
          <w:p w14:paraId="56D76BB0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Ugentlig arbejdstid</w:t>
            </w:r>
          </w:p>
        </w:tc>
        <w:tc>
          <w:tcPr>
            <w:tcW w:w="2410" w:type="dxa"/>
            <w:gridSpan w:val="4"/>
            <w:shd w:val="clear" w:color="000000" w:fill="FFFFFF"/>
            <w:vAlign w:val="center"/>
          </w:tcPr>
          <w:p w14:paraId="214B316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8" w:type="dxa"/>
            <w:gridSpan w:val="7"/>
            <w:vMerge/>
            <w:shd w:val="clear" w:color="auto" w:fill="B8CCE4" w:themeFill="accent1" w:themeFillTint="66"/>
            <w:vAlign w:val="center"/>
          </w:tcPr>
          <w:p w14:paraId="5CB4116A" w14:textId="77777777" w:rsidR="00E13631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030D0227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3543C350" w14:textId="77777777" w:rsidTr="00CE3FCF">
        <w:trPr>
          <w:cantSplit/>
        </w:trPr>
        <w:tc>
          <w:tcPr>
            <w:tcW w:w="2267" w:type="dxa"/>
            <w:gridSpan w:val="2"/>
            <w:shd w:val="clear" w:color="auto" w:fill="B8CCE4" w:themeFill="accent1" w:themeFillTint="66"/>
            <w:vAlign w:val="center"/>
          </w:tcPr>
          <w:p w14:paraId="2EB06291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Trækprocent</w:t>
            </w:r>
          </w:p>
        </w:tc>
        <w:tc>
          <w:tcPr>
            <w:tcW w:w="2410" w:type="dxa"/>
            <w:gridSpan w:val="4"/>
            <w:shd w:val="clear" w:color="000000" w:fill="FFFFFF"/>
            <w:vAlign w:val="center"/>
          </w:tcPr>
          <w:p w14:paraId="3FC21C75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28" w:type="dxa"/>
            <w:gridSpan w:val="7"/>
            <w:vMerge/>
            <w:shd w:val="clear" w:color="auto" w:fill="B8CCE4" w:themeFill="accent1" w:themeFillTint="66"/>
            <w:vAlign w:val="center"/>
          </w:tcPr>
          <w:p w14:paraId="14CA8ECC" w14:textId="77777777" w:rsidR="00E13631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shd w:val="clear" w:color="auto" w:fill="auto"/>
            <w:vAlign w:val="center"/>
          </w:tcPr>
          <w:p w14:paraId="39D4D6DE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13631" w:rsidRPr="00D13FD7" w14:paraId="3D76EFC4" w14:textId="77777777" w:rsidTr="00CE3FCF">
        <w:trPr>
          <w:trHeight w:val="1507"/>
        </w:trPr>
        <w:tc>
          <w:tcPr>
            <w:tcW w:w="4677" w:type="dxa"/>
            <w:gridSpan w:val="6"/>
            <w:shd w:val="clear" w:color="auto" w:fill="B8CCE4" w:themeFill="accent1" w:themeFillTint="66"/>
            <w:vAlign w:val="center"/>
          </w:tcPr>
          <w:p w14:paraId="03A8A48A" w14:textId="77777777" w:rsidR="00E13631" w:rsidRPr="00AA2038" w:rsidRDefault="00E13631" w:rsidP="00CE3FCF">
            <w:pPr>
              <w:pStyle w:val="Normal05liefter"/>
              <w:rPr>
                <w:rFonts w:ascii="Verdana" w:hAnsi="Verdana"/>
                <w:b/>
                <w:sz w:val="18"/>
                <w:szCs w:val="18"/>
              </w:rPr>
            </w:pPr>
            <w:r w:rsidRPr="00AA2038">
              <w:rPr>
                <w:rFonts w:ascii="Verdana" w:hAnsi="Verdana"/>
                <w:b/>
                <w:sz w:val="18"/>
                <w:szCs w:val="18"/>
              </w:rPr>
              <w:t>Arbejdsgiver godkender med sin underskrift</w:t>
            </w:r>
          </w:p>
          <w:p w14:paraId="77BCF8C1" w14:textId="77777777" w:rsidR="00E13631" w:rsidRPr="00D13FD7" w:rsidRDefault="00E13631" w:rsidP="00CE3FCF">
            <w:pPr>
              <w:pStyle w:val="Normal05liefter"/>
              <w:rPr>
                <w:rFonts w:ascii="Verdana" w:hAnsi="Verdana"/>
                <w:sz w:val="18"/>
                <w:szCs w:val="18"/>
              </w:rPr>
            </w:pPr>
            <w:r w:rsidRPr="00AA2038">
              <w:rPr>
                <w:rFonts w:ascii="Verdana" w:hAnsi="Verdana"/>
                <w:b/>
                <w:sz w:val="18"/>
                <w:szCs w:val="18"/>
              </w:rPr>
              <w:t>disse oplysninger</w:t>
            </w:r>
          </w:p>
        </w:tc>
        <w:tc>
          <w:tcPr>
            <w:tcW w:w="5529" w:type="dxa"/>
            <w:gridSpan w:val="10"/>
            <w:vAlign w:val="bottom"/>
          </w:tcPr>
          <w:p w14:paraId="279FEDEA" w14:textId="77777777" w:rsidR="00E13631" w:rsidRPr="00D13FD7" w:rsidRDefault="00E13631" w:rsidP="00CE3FCF">
            <w:pPr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Arbejdsgivers underskrift og stempel</w:t>
            </w:r>
          </w:p>
        </w:tc>
      </w:tr>
    </w:tbl>
    <w:p w14:paraId="16D9102B" w14:textId="77777777" w:rsidR="00E13631" w:rsidRPr="00D13FD7" w:rsidRDefault="00E13631" w:rsidP="00E13631">
      <w:pPr>
        <w:tabs>
          <w:tab w:val="left" w:pos="4077"/>
        </w:tabs>
        <w:ind w:left="108"/>
        <w:rPr>
          <w:rFonts w:ascii="Verdana" w:hAnsi="Verdana"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528"/>
      </w:tblGrid>
      <w:tr w:rsidR="00E13631" w:rsidRPr="00D13FD7" w14:paraId="00494AF9" w14:textId="77777777" w:rsidTr="00CE3FCF">
        <w:trPr>
          <w:trHeight w:val="1447"/>
        </w:trPr>
        <w:tc>
          <w:tcPr>
            <w:tcW w:w="4678" w:type="dxa"/>
            <w:shd w:val="clear" w:color="auto" w:fill="auto"/>
            <w:vAlign w:val="bottom"/>
          </w:tcPr>
          <w:p w14:paraId="204DEC8F" w14:textId="77777777" w:rsidR="00E13631" w:rsidRPr="00D13FD7" w:rsidRDefault="00E13631" w:rsidP="00CE3FCF">
            <w:pPr>
              <w:rPr>
                <w:rFonts w:ascii="Verdana" w:hAnsi="Verdana"/>
                <w:sz w:val="18"/>
                <w:szCs w:val="18"/>
              </w:rPr>
            </w:pPr>
            <w:r w:rsidRPr="00D13FD7">
              <w:rPr>
                <w:rFonts w:ascii="Verdana" w:hAnsi="Verdana"/>
                <w:sz w:val="18"/>
                <w:szCs w:val="18"/>
              </w:rPr>
              <w:t>Medlemmets underskrift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0CD0101" w14:textId="271D0197" w:rsidR="00E13631" w:rsidRDefault="00E13631" w:rsidP="00CE3FC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FOA</w:t>
            </w:r>
            <w:r w:rsidR="005928E3">
              <w:rPr>
                <w:rFonts w:ascii="Verdana" w:hAnsi="Verdana"/>
                <w:sz w:val="18"/>
                <w:szCs w:val="18"/>
              </w:rPr>
              <w:t xml:space="preserve"> Vestsjælland</w:t>
            </w:r>
          </w:p>
          <w:p w14:paraId="74DCAB5E" w14:textId="77777777" w:rsidR="004D14B7" w:rsidRDefault="004D14B7" w:rsidP="00CE3FCF">
            <w:pPr>
              <w:rPr>
                <w:rFonts w:ascii="Verdana" w:hAnsi="Verdana"/>
                <w:sz w:val="18"/>
                <w:szCs w:val="18"/>
              </w:rPr>
            </w:pPr>
          </w:p>
          <w:p w14:paraId="4E822C4A" w14:textId="3C1764DA" w:rsidR="004D14B7" w:rsidRPr="004D14B7" w:rsidRDefault="004D14B7" w:rsidP="00CE3FCF">
            <w:pPr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4D14B7">
              <w:rPr>
                <w:rFonts w:ascii="Verdana" w:hAnsi="Verdana"/>
                <w:i/>
                <w:iCs/>
                <w:sz w:val="18"/>
                <w:szCs w:val="18"/>
              </w:rPr>
              <w:t>Den underskrevne blanket afleveres på ét af afdelingens kontorer eller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 w:rsidRPr="004D14B7">
              <w:rPr>
                <w:rFonts w:ascii="Verdana" w:hAnsi="Verdana"/>
                <w:i/>
                <w:iCs/>
                <w:sz w:val="18"/>
                <w:szCs w:val="18"/>
              </w:rPr>
              <w:t xml:space="preserve">scannes og sendes til: </w:t>
            </w:r>
            <w:hyperlink r:id="rId11" w:history="1">
              <w:r w:rsidRPr="004D14B7">
                <w:rPr>
                  <w:rStyle w:val="Hyperlink"/>
                  <w:rFonts w:ascii="Verdana" w:hAnsi="Verdana"/>
                  <w:i/>
                  <w:iCs/>
                  <w:sz w:val="18"/>
                  <w:szCs w:val="18"/>
                </w:rPr>
                <w:t>boghsj@foa.dk</w:t>
              </w:r>
            </w:hyperlink>
          </w:p>
          <w:p w14:paraId="6878E07F" w14:textId="41900E52" w:rsidR="004D14B7" w:rsidRPr="00D13FD7" w:rsidRDefault="004D14B7" w:rsidP="00CE3FCF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6080140" w14:textId="68F20526" w:rsidR="003E0DD4" w:rsidRPr="00E13631" w:rsidRDefault="003E0DD4" w:rsidP="00E13631"/>
    <w:sectPr w:rsidR="003E0DD4" w:rsidRPr="00E13631" w:rsidSect="00C66E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567" w:right="851" w:bottom="709" w:left="992" w:header="567" w:footer="335" w:gutter="0"/>
      <w:cols w:space="708"/>
      <w:titlePg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CD3D4" w14:textId="77777777" w:rsidR="00205552" w:rsidRDefault="00205552">
      <w:r>
        <w:separator/>
      </w:r>
    </w:p>
  </w:endnote>
  <w:endnote w:type="continuationSeparator" w:id="0">
    <w:p w14:paraId="3CC7B65B" w14:textId="77777777" w:rsidR="00205552" w:rsidRDefault="0020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973A5" w14:textId="77777777" w:rsidR="00E13631" w:rsidRDefault="00E1363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2263A" w14:textId="77777777" w:rsidR="00E13631" w:rsidRDefault="00E13631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17FA0" w14:textId="77777777" w:rsidR="00E13631" w:rsidRDefault="00E1363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CAD59" w14:textId="77777777" w:rsidR="00205552" w:rsidRDefault="00205552">
      <w:r>
        <w:separator/>
      </w:r>
    </w:p>
  </w:footnote>
  <w:footnote w:type="continuationSeparator" w:id="0">
    <w:p w14:paraId="7665C59A" w14:textId="77777777" w:rsidR="00205552" w:rsidRDefault="00205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80669" w14:textId="77777777" w:rsidR="00E13631" w:rsidRDefault="00E1363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80173" w14:textId="77777777" w:rsidR="00657657" w:rsidRDefault="00657657" w:rsidP="005F382E">
    <w:pPr>
      <w:pStyle w:val="Normal05liefter"/>
      <w:spacing w:after="0"/>
      <w:rPr>
        <w:rFonts w:ascii="Verdana" w:hAnsi="Verdana"/>
        <w:b/>
        <w:sz w:val="28"/>
      </w:rPr>
    </w:pPr>
    <w:r>
      <w:rPr>
        <w:rFonts w:ascii="Verdana" w:hAnsi="Verdana"/>
        <w:b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 wp14:anchorId="1608017A" wp14:editId="1608017B">
          <wp:simplePos x="0" y="0"/>
          <wp:positionH relativeFrom="column">
            <wp:posOffset>5365115</wp:posOffset>
          </wp:positionH>
          <wp:positionV relativeFrom="paragraph">
            <wp:posOffset>-14605</wp:posOffset>
          </wp:positionV>
          <wp:extent cx="904875" cy="371475"/>
          <wp:effectExtent l="0" t="0" r="9525" b="9525"/>
          <wp:wrapTight wrapText="bothSides">
            <wp:wrapPolygon edited="0">
              <wp:start x="455" y="0"/>
              <wp:lineTo x="0" y="1108"/>
              <wp:lineTo x="0" y="21046"/>
              <wp:lineTo x="21373" y="21046"/>
              <wp:lineTo x="21373" y="3323"/>
              <wp:lineTo x="20918" y="0"/>
              <wp:lineTo x="455" y="0"/>
            </wp:wrapPolygon>
          </wp:wrapTight>
          <wp:docPr id="6" name="Billede 6" descr="http://www.foa.dk/graphics/Fakta_om_FOA/Fag_og_Arbejde_LOGO/FOA_logo-med-navn-1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oa.dk/graphics/Fakta_om_FOA/Fag_og_Arbejde_LOGO/FOA_logo-med-navn-100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8"/>
      </w:rPr>
      <w:t>Kursus- og mødeblanket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0427" w14:textId="1CE47DA4" w:rsidR="00E13631" w:rsidRDefault="00E13631">
    <w:pPr>
      <w:pStyle w:val="Sidehoved"/>
    </w:pPr>
    <w:r>
      <w:rPr>
        <w:noProof/>
      </w:rPr>
      <w:drawing>
        <wp:inline distT="0" distB="0" distL="0" distR="0" wp14:anchorId="0B3CA1B6" wp14:editId="301476F8">
          <wp:extent cx="2137410" cy="287020"/>
          <wp:effectExtent l="0" t="0" r="0" b="0"/>
          <wp:docPr id="2" name="Billede 2" descr="cid:image001.png@01D0F9E6.EE38D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cid:image001.png@01D0F9E6.EE38D2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287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A66F9E" w14:textId="77777777" w:rsidR="00E13631" w:rsidRPr="00E13631" w:rsidRDefault="00E13631" w:rsidP="00E13631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202A0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677C52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0A47F8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D55CD5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797D80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AE04D9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6C707E7"/>
    <w:multiLevelType w:val="hybridMultilevel"/>
    <w:tmpl w:val="9CA6F98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05D40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16F0493"/>
    <w:multiLevelType w:val="singleLevel"/>
    <w:tmpl w:val="90548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embedSystemFonts/>
  <w:hideSpellingErrors/>
  <w:hideGrammaticalErrors/>
  <w:activeWritingStyle w:appName="MSWord" w:lang="da-DK" w:vendorID="64" w:dllVersion="6" w:nlCheck="1" w:checkStyle="0"/>
  <w:activeWritingStyle w:appName="MSWord" w:lang="da-DK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Fiusys2\YPE_flettefil_T.doc"/>
    <w:odso/>
  </w:mailMerge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30F"/>
    <w:rsid w:val="00007D5B"/>
    <w:rsid w:val="0001593D"/>
    <w:rsid w:val="00016FD1"/>
    <w:rsid w:val="00030616"/>
    <w:rsid w:val="00053AC2"/>
    <w:rsid w:val="00070E01"/>
    <w:rsid w:val="00075AFC"/>
    <w:rsid w:val="00080AD9"/>
    <w:rsid w:val="000B1E40"/>
    <w:rsid w:val="000C17E9"/>
    <w:rsid w:val="000E17C3"/>
    <w:rsid w:val="00111D12"/>
    <w:rsid w:val="001546C9"/>
    <w:rsid w:val="00167BB3"/>
    <w:rsid w:val="00181276"/>
    <w:rsid w:val="001A5831"/>
    <w:rsid w:val="001C3C32"/>
    <w:rsid w:val="001F0D80"/>
    <w:rsid w:val="00205552"/>
    <w:rsid w:val="00222EC0"/>
    <w:rsid w:val="00266516"/>
    <w:rsid w:val="002B7BBC"/>
    <w:rsid w:val="002E0F78"/>
    <w:rsid w:val="00300F32"/>
    <w:rsid w:val="0031050B"/>
    <w:rsid w:val="0033571E"/>
    <w:rsid w:val="00356B61"/>
    <w:rsid w:val="00372BE8"/>
    <w:rsid w:val="00386617"/>
    <w:rsid w:val="00397F50"/>
    <w:rsid w:val="003B2C72"/>
    <w:rsid w:val="003D1748"/>
    <w:rsid w:val="003E0DD4"/>
    <w:rsid w:val="0042030F"/>
    <w:rsid w:val="004504BD"/>
    <w:rsid w:val="004549B2"/>
    <w:rsid w:val="00456161"/>
    <w:rsid w:val="0046468F"/>
    <w:rsid w:val="004B24B2"/>
    <w:rsid w:val="004B4EB2"/>
    <w:rsid w:val="004D14B7"/>
    <w:rsid w:val="004D6715"/>
    <w:rsid w:val="004E1BDA"/>
    <w:rsid w:val="00511BE2"/>
    <w:rsid w:val="005132C2"/>
    <w:rsid w:val="00531B33"/>
    <w:rsid w:val="00544ADB"/>
    <w:rsid w:val="0058423C"/>
    <w:rsid w:val="0058713D"/>
    <w:rsid w:val="005928E3"/>
    <w:rsid w:val="005957F8"/>
    <w:rsid w:val="005A0C0F"/>
    <w:rsid w:val="005A34D8"/>
    <w:rsid w:val="005A7B07"/>
    <w:rsid w:val="005E68C4"/>
    <w:rsid w:val="005F382E"/>
    <w:rsid w:val="00621D6B"/>
    <w:rsid w:val="00657657"/>
    <w:rsid w:val="00660F65"/>
    <w:rsid w:val="006610A4"/>
    <w:rsid w:val="00665E47"/>
    <w:rsid w:val="00677E60"/>
    <w:rsid w:val="006938CC"/>
    <w:rsid w:val="006C745F"/>
    <w:rsid w:val="006E3E8B"/>
    <w:rsid w:val="0073679B"/>
    <w:rsid w:val="00767C66"/>
    <w:rsid w:val="00774BAB"/>
    <w:rsid w:val="00782E21"/>
    <w:rsid w:val="007B2622"/>
    <w:rsid w:val="007D50BA"/>
    <w:rsid w:val="007E5742"/>
    <w:rsid w:val="00825EA5"/>
    <w:rsid w:val="0082679D"/>
    <w:rsid w:val="00827494"/>
    <w:rsid w:val="0083162B"/>
    <w:rsid w:val="00840BE6"/>
    <w:rsid w:val="008A515B"/>
    <w:rsid w:val="008A5956"/>
    <w:rsid w:val="008C1691"/>
    <w:rsid w:val="008E0783"/>
    <w:rsid w:val="008F486F"/>
    <w:rsid w:val="009268CB"/>
    <w:rsid w:val="00926E6D"/>
    <w:rsid w:val="009D7EB0"/>
    <w:rsid w:val="009F3585"/>
    <w:rsid w:val="00A15581"/>
    <w:rsid w:val="00A17A34"/>
    <w:rsid w:val="00A23BDE"/>
    <w:rsid w:val="00A312F6"/>
    <w:rsid w:val="00A337DE"/>
    <w:rsid w:val="00A450F0"/>
    <w:rsid w:val="00A522FF"/>
    <w:rsid w:val="00A55163"/>
    <w:rsid w:val="00A57728"/>
    <w:rsid w:val="00A82C74"/>
    <w:rsid w:val="00AA51E1"/>
    <w:rsid w:val="00AD5243"/>
    <w:rsid w:val="00AD7D83"/>
    <w:rsid w:val="00AE003E"/>
    <w:rsid w:val="00AE062F"/>
    <w:rsid w:val="00B102B0"/>
    <w:rsid w:val="00B14D60"/>
    <w:rsid w:val="00B16AA1"/>
    <w:rsid w:val="00B44D91"/>
    <w:rsid w:val="00B5307B"/>
    <w:rsid w:val="00B875EF"/>
    <w:rsid w:val="00B914E5"/>
    <w:rsid w:val="00BA7A13"/>
    <w:rsid w:val="00BC079C"/>
    <w:rsid w:val="00BC1B92"/>
    <w:rsid w:val="00BF4D68"/>
    <w:rsid w:val="00C30E01"/>
    <w:rsid w:val="00C52452"/>
    <w:rsid w:val="00C53D8C"/>
    <w:rsid w:val="00C66E8C"/>
    <w:rsid w:val="00C85C74"/>
    <w:rsid w:val="00C9459F"/>
    <w:rsid w:val="00CC2965"/>
    <w:rsid w:val="00CC2DA6"/>
    <w:rsid w:val="00CC3F48"/>
    <w:rsid w:val="00CD55A6"/>
    <w:rsid w:val="00D0085E"/>
    <w:rsid w:val="00D13FD7"/>
    <w:rsid w:val="00D31290"/>
    <w:rsid w:val="00D31FD8"/>
    <w:rsid w:val="00D34FD6"/>
    <w:rsid w:val="00D447B5"/>
    <w:rsid w:val="00D47E17"/>
    <w:rsid w:val="00D77ECB"/>
    <w:rsid w:val="00DA49F7"/>
    <w:rsid w:val="00DD228B"/>
    <w:rsid w:val="00DD6D43"/>
    <w:rsid w:val="00E019F5"/>
    <w:rsid w:val="00E121A5"/>
    <w:rsid w:val="00E13631"/>
    <w:rsid w:val="00E3089C"/>
    <w:rsid w:val="00E33685"/>
    <w:rsid w:val="00E679F3"/>
    <w:rsid w:val="00E93D48"/>
    <w:rsid w:val="00E94AD6"/>
    <w:rsid w:val="00E951EA"/>
    <w:rsid w:val="00EA11C4"/>
    <w:rsid w:val="00EC0DB1"/>
    <w:rsid w:val="00F064C1"/>
    <w:rsid w:val="00F10682"/>
    <w:rsid w:val="00F10998"/>
    <w:rsid w:val="00F23B95"/>
    <w:rsid w:val="00F31622"/>
    <w:rsid w:val="00F342A0"/>
    <w:rsid w:val="00F4648E"/>
    <w:rsid w:val="00F54F2D"/>
    <w:rsid w:val="00F875C6"/>
    <w:rsid w:val="00FA6D5F"/>
    <w:rsid w:val="00FB1825"/>
    <w:rsid w:val="00FB42CD"/>
    <w:rsid w:val="00FB6895"/>
    <w:rsid w:val="00FC1E41"/>
    <w:rsid w:val="00FE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608007A"/>
  <w15:docId w15:val="{9D39E806-AAB3-43AD-801C-E7575CCF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648E"/>
    <w:rPr>
      <w:sz w:val="25"/>
    </w:rPr>
  </w:style>
  <w:style w:type="paragraph" w:styleId="Overskrift1">
    <w:name w:val="heading 1"/>
    <w:basedOn w:val="Normal"/>
    <w:next w:val="Normal05liefter"/>
    <w:qFormat/>
    <w:pPr>
      <w:spacing w:after="230"/>
      <w:outlineLvl w:val="0"/>
    </w:pPr>
    <w:rPr>
      <w:b/>
    </w:rPr>
  </w:style>
  <w:style w:type="paragraph" w:styleId="Overskrift2">
    <w:name w:val="heading 2"/>
    <w:basedOn w:val="Overskrift1"/>
    <w:next w:val="Normal05liefter"/>
    <w:qFormat/>
    <w:pPr>
      <w:spacing w:before="230" w:after="120"/>
      <w:outlineLvl w:val="1"/>
    </w:pPr>
  </w:style>
  <w:style w:type="paragraph" w:styleId="Overskrift3">
    <w:name w:val="heading 3"/>
    <w:basedOn w:val="Overskrift1"/>
    <w:next w:val="Normal05liefter"/>
    <w:qFormat/>
    <w:pPr>
      <w:spacing w:before="230" w:after="120"/>
      <w:outlineLvl w:val="2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next w:val="Normal"/>
    <w:pPr>
      <w:tabs>
        <w:tab w:val="right" w:pos="9356"/>
      </w:tabs>
    </w:pPr>
    <w:rPr>
      <w:i/>
      <w:sz w:val="16"/>
    </w:rPr>
  </w:style>
  <w:style w:type="paragraph" w:styleId="Sidehoved">
    <w:name w:val="header"/>
    <w:basedOn w:val="Normal"/>
    <w:next w:val="Normal"/>
    <w:link w:val="SidehovedTegn"/>
    <w:uiPriority w:val="99"/>
    <w:pPr>
      <w:tabs>
        <w:tab w:val="center" w:pos="4819"/>
        <w:tab w:val="right" w:pos="9071"/>
      </w:tabs>
    </w:pPr>
  </w:style>
  <w:style w:type="paragraph" w:styleId="Normalindrykning">
    <w:name w:val="Normal Indent"/>
    <w:basedOn w:val="Normal"/>
    <w:pPr>
      <w:ind w:left="708"/>
    </w:pPr>
  </w:style>
  <w:style w:type="paragraph" w:customStyle="1" w:styleId="Normal05liefter">
    <w:name w:val="Normal 0.5 li efter"/>
    <w:basedOn w:val="Normal"/>
    <w:pPr>
      <w:spacing w:after="120"/>
    </w:pPr>
  </w:style>
  <w:style w:type="paragraph" w:customStyle="1" w:styleId="Medvenlighilsen">
    <w:name w:val="Med venlig hilsen"/>
    <w:basedOn w:val="Normal"/>
    <w:next w:val="Normal"/>
    <w:pPr>
      <w:spacing w:before="410" w:after="600"/>
    </w:pPr>
  </w:style>
  <w:style w:type="paragraph" w:styleId="Billedtekst">
    <w:name w:val="caption"/>
    <w:basedOn w:val="Normal"/>
    <w:next w:val="Normal"/>
    <w:qFormat/>
    <w:rPr>
      <w:b/>
      <w:sz w:val="24"/>
    </w:rPr>
  </w:style>
  <w:style w:type="paragraph" w:styleId="Brdtekst">
    <w:name w:val="Body Text"/>
    <w:basedOn w:val="Normal"/>
    <w:rPr>
      <w:color w:val="000000"/>
      <w:sz w:val="20"/>
    </w:rPr>
  </w:style>
  <w:style w:type="table" w:styleId="Tabel-Gitter">
    <w:name w:val="Table Grid"/>
    <w:basedOn w:val="Tabel-Normal"/>
    <w:rsid w:val="00454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E0DD4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73679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3679B"/>
    <w:rPr>
      <w:rFonts w:ascii="Tahoma" w:hAnsi="Tahoma" w:cs="Tahoma"/>
      <w:sz w:val="16"/>
      <w:szCs w:val="16"/>
    </w:rPr>
  </w:style>
  <w:style w:type="character" w:styleId="Strk">
    <w:name w:val="Strong"/>
    <w:basedOn w:val="Standardskrifttypeiafsnit"/>
    <w:uiPriority w:val="22"/>
    <w:qFormat/>
    <w:rsid w:val="00544ADB"/>
    <w:rPr>
      <w:b/>
      <w:bCs/>
    </w:rPr>
  </w:style>
  <w:style w:type="paragraph" w:customStyle="1" w:styleId="normal05liefter0">
    <w:name w:val="normal05liefter"/>
    <w:basedOn w:val="Normal"/>
    <w:uiPriority w:val="99"/>
    <w:rsid w:val="0001593D"/>
    <w:pPr>
      <w:spacing w:after="120" w:line="300" w:lineRule="auto"/>
    </w:pPr>
    <w:rPr>
      <w:rFonts w:ascii="Calibri" w:eastAsiaTheme="minorHAnsi" w:hAnsi="Calibri"/>
      <w:sz w:val="22"/>
      <w:szCs w:val="22"/>
    </w:rPr>
  </w:style>
  <w:style w:type="character" w:customStyle="1" w:styleId="SidehovedTegn">
    <w:name w:val="Sidehoved Tegn"/>
    <w:basedOn w:val="Standardskrifttypeiafsnit"/>
    <w:link w:val="Sidehoved"/>
    <w:uiPriority w:val="99"/>
    <w:rsid w:val="00E13631"/>
    <w:rPr>
      <w:sz w:val="25"/>
    </w:rPr>
  </w:style>
  <w:style w:type="character" w:styleId="Ulstomtale">
    <w:name w:val="Unresolved Mention"/>
    <w:basedOn w:val="Standardskrifttypeiafsnit"/>
    <w:uiPriority w:val="99"/>
    <w:semiHidden/>
    <w:unhideWhenUsed/>
    <w:rsid w:val="004D1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oghsj@foa.d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foa.dk/graphics/Fakta_om_FOA/Fag_og_Arbejde_LOGO/FOA_logo-med-navn-100.gif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0F9E6.EE38D28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67304936df247ab9448bd970a61aa05 xmlns="01bc9f2c-c59b-413b-ba8f-87134f1793bd">
      <Terms xmlns="http://schemas.microsoft.com/office/infopath/2007/PartnerControls"/>
    </d67304936df247ab9448bd970a61aa05>
    <TaxCatchAll xmlns="01bc9f2c-c59b-413b-ba8f-87134f1793bd"/>
    <PortalDepartment xmlns="01bc9f2c-c59b-413b-ba8f-87134f1793bd" xsi:nil="true"/>
    <Comment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45E8358252D6400EB1C231CCF7F3BC9700CEE671306A7AA248A519AB1DFCF5EB6D" ma:contentTypeVersion="7" ma:contentTypeDescription="Opret et nyt dokument." ma:contentTypeScope="" ma:versionID="c58a45a69c6338488a278a7b5755823b">
  <xsd:schema xmlns:xsd="http://www.w3.org/2001/XMLSchema" xmlns:xs="http://www.w3.org/2001/XMLSchema" xmlns:p="http://schemas.microsoft.com/office/2006/metadata/properties" xmlns:ns1="http://schemas.microsoft.com/sharepoint/v3" xmlns:ns2="01bc9f2c-c59b-413b-ba8f-87134f1793bd" targetNamespace="http://schemas.microsoft.com/office/2006/metadata/properties" ma:root="true" ma:fieldsID="3f2de9c132aa8d4a67140b16067f7096" ns1:_="" ns2:_="">
    <xsd:import namespace="http://schemas.microsoft.com/sharepoint/v3"/>
    <xsd:import namespace="01bc9f2c-c59b-413b-ba8f-87134f1793bd"/>
    <xsd:element name="properties">
      <xsd:complexType>
        <xsd:sequence>
          <xsd:element name="documentManagement">
            <xsd:complexType>
              <xsd:all>
                <xsd:element ref="ns2:PortalDepartment" minOccurs="0"/>
                <xsd:element ref="ns2:d67304936df247ab9448bd970a61aa05" minOccurs="0"/>
                <xsd:element ref="ns2:TaxCatchAll" minOccurs="0"/>
                <xsd:element ref="ns2:TaxCatchAllLabel" minOccurs="0"/>
                <xsd:element ref="ns1:Comment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" ma:index="13" nillable="true" ma:displayName="Beskrivelse" ma:internalName="Comment">
      <xsd:simpleType>
        <xsd:restriction base="dms:Note">
          <xsd:maxLength value="255"/>
        </xsd:restriction>
      </xsd:simpleType>
    </xsd:element>
    <xsd:element name="AverageRating" ma:index="14" nillable="true" ma:displayName="Bedømmelse (0-5)" ma:decimals="2" ma:description="Gennemsnitlig værdi af alle de bedømmelser, der er afsendt" ma:internalName="AverageRating" ma:readOnly="true">
      <xsd:simpleType>
        <xsd:restriction base="dms:Number"/>
      </xsd:simpleType>
    </xsd:element>
    <xsd:element name="RatingCount" ma:index="15" nillable="true" ma:displayName="Antal bedømmelser" ma:decimals="0" ma:description="Antal afsendte bedømmelser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c9f2c-c59b-413b-ba8f-87134f1793bd" elementFormDefault="qualified">
    <xsd:import namespace="http://schemas.microsoft.com/office/2006/documentManagement/types"/>
    <xsd:import namespace="http://schemas.microsoft.com/office/infopath/2007/PartnerControls"/>
    <xsd:element name="PortalDepartment" ma:index="8" nillable="true" ma:displayName="Afdeling" ma:description="" ma:list="{f3126d42-838e-4f04-a418-3cf07e1e2af3}" ma:internalName="PortalDepartment" ma:showField="Title" ma:web="01bc9f2c-c59b-413b-ba8f-87134f1793bd">
      <xsd:simpleType>
        <xsd:restriction base="dms:Lookup"/>
      </xsd:simpleType>
    </xsd:element>
    <xsd:element name="d67304936df247ab9448bd970a61aa05" ma:index="9" nillable="true" ma:taxonomy="true" ma:internalName="d67304936df247ab9448bd970a61aa05" ma:taxonomyFieldName="PortalKeyword" ma:displayName="Emneord" ma:fieldId="{d6730493-6df2-47ab-9448-bd970a61aa05}" ma:taxonomyMulti="true" ma:sspId="71a66c48-302e-4527-88f2-9b52f95baf63" ma:termSetId="48a70d7d-f762-47db-a910-7cf5bb971d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58a15f51-dedc-4e25-b142-e56bd619b661}" ma:internalName="TaxCatchAll" ma:showField="CatchAllData" ma:web="01bc9f2c-c59b-413b-ba8f-87134f179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description="" ma:hidden="true" ma:list="{58a15f51-dedc-4e25-b142-e56bd619b661}" ma:internalName="TaxCatchAllLabel" ma:readOnly="true" ma:showField="CatchAllDataLabel" ma:web="01bc9f2c-c59b-413b-ba8f-87134f179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C505-5F07-4290-91EF-700CF68B2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093252-A810-4B9F-8D98-FE1A9BB64C1E}">
  <ds:schemaRefs>
    <ds:schemaRef ds:uri="http://schemas.microsoft.com/office/2006/metadata/properties"/>
    <ds:schemaRef ds:uri="01bc9f2c-c59b-413b-ba8f-87134f1793bd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1E8F852-BA5A-4DF7-BA36-858B9D53F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bc9f2c-c59b-413b-ba8f-87134f179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9BFAD5-A27B-4241-96BA-4A0655D5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D6ED842C.dotm</Template>
  <TotalTime>0</TotalTime>
  <Pages>1</Pages>
  <Words>236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Daglønsskabelon</vt:lpstr>
      <vt:lpstr>Daglønsskabelon</vt:lpstr>
    </vt:vector>
  </TitlesOfParts>
  <Company>FOA</Company>
  <LinksUpToDate>false</LinksUpToDate>
  <CharactersWithSpaces>1679</CharactersWithSpaces>
  <SharedDoc>false</SharedDoc>
  <HLinks>
    <vt:vector size="6" baseType="variant">
      <vt:variant>
        <vt:i4>6881381</vt:i4>
      </vt:variant>
      <vt:variant>
        <vt:i4>-1</vt:i4>
      </vt:variant>
      <vt:variant>
        <vt:i4>2051</vt:i4>
      </vt:variant>
      <vt:variant>
        <vt:i4>1</vt:i4>
      </vt:variant>
      <vt:variant>
        <vt:lpwstr>http://www.foa.dk/graphics/Fakta_om_FOA/Fag_og_Arbejde_LOGO/FOA_logo-med-navn-100.gif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Daglønsskabelon</dc:title>
  <dc:creator>lesl001</dc:creator>
  <cp:lastModifiedBy>Hanne Liechti</cp:lastModifiedBy>
  <cp:revision>2</cp:revision>
  <cp:lastPrinted>2019-10-30T08:19:00Z</cp:lastPrinted>
  <dcterms:created xsi:type="dcterms:W3CDTF">2019-10-30T08:22:00Z</dcterms:created>
  <dcterms:modified xsi:type="dcterms:W3CDTF">2019-10-30T08:22:00Z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0x01010045E8358252D6400EB1C231CCF7F3BC9700CEE671306A7AA248A519AB1DFCF5EB6D</vt:lpwstr>
  </property>
  <property fmtid="{D5CDD505-2E9C-101B-9397-08002B2CF9AE}" pid="3" name="PortalKeyword">
    <vt:lpwstr/>
  </property>
</Properties>
</file>